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C11" w:rsidRPr="00647B53" w:rsidRDefault="00647B53" w:rsidP="00B71C11">
      <w:pPr>
        <w:pStyle w:val="Address"/>
        <w:rPr>
          <w:sz w:val="20"/>
        </w:rPr>
      </w:pPr>
      <w:bookmarkStart w:id="0" w:name="_GoBack"/>
      <w:bookmarkEnd w:id="0"/>
      <w:r w:rsidRPr="00647B53">
        <w:rPr>
          <w:sz w:val="20"/>
        </w:rPr>
        <w:t>NR/03/308</w:t>
      </w:r>
      <w:r w:rsidRPr="00647B53">
        <w:rPr>
          <w:sz w:val="20"/>
        </w:rPr>
        <w:tab/>
      </w:r>
    </w:p>
    <w:p w:rsidR="00647B53" w:rsidRPr="00647B53" w:rsidRDefault="00647B53" w:rsidP="00B71C11">
      <w:pPr>
        <w:pStyle w:val="Address"/>
        <w:rPr>
          <w:sz w:val="20"/>
        </w:rPr>
      </w:pPr>
      <w:r w:rsidRPr="00647B53">
        <w:rPr>
          <w:sz w:val="20"/>
        </w:rPr>
        <w:t>15.01.2025</w:t>
      </w:r>
    </w:p>
    <w:p w:rsidR="00647B53" w:rsidRDefault="00647B53" w:rsidP="00B71C11">
      <w:pPr>
        <w:pStyle w:val="Address"/>
      </w:pPr>
    </w:p>
    <w:p w:rsidR="00B71C11" w:rsidRDefault="00B71C11" w:rsidP="00B71C11">
      <w:pPr>
        <w:pStyle w:val="Address"/>
      </w:pPr>
    </w:p>
    <w:p w:rsidR="00B71C11" w:rsidRDefault="00B71C11" w:rsidP="00B71C11">
      <w:pPr>
        <w:pStyle w:val="Address"/>
      </w:pPr>
      <w:r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B2307E" wp14:editId="57FB25EB">
                <wp:simplePos x="0" y="0"/>
                <wp:positionH relativeFrom="page">
                  <wp:posOffset>638175</wp:posOffset>
                </wp:positionH>
                <wp:positionV relativeFrom="paragraph">
                  <wp:posOffset>-342900</wp:posOffset>
                </wp:positionV>
                <wp:extent cx="7870190" cy="2381250"/>
                <wp:effectExtent l="0" t="0" r="0" b="0"/>
                <wp:wrapNone/>
                <wp:docPr id="25" name="Freeform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870190" cy="2381250"/>
                        </a:xfrm>
                        <a:custGeom>
                          <a:avLst/>
                          <a:gdLst>
                            <a:gd name="T0" fmla="*/ 0 w 4908"/>
                            <a:gd name="T1" fmla="*/ 0 h 1168"/>
                            <a:gd name="T2" fmla="*/ 0 w 4908"/>
                            <a:gd name="T3" fmla="*/ 1168 h 1168"/>
                            <a:gd name="T4" fmla="*/ 4908 w 4908"/>
                            <a:gd name="T5" fmla="*/ 54 h 1168"/>
                            <a:gd name="T6" fmla="*/ 4908 w 4908"/>
                            <a:gd name="T7" fmla="*/ 0 h 1168"/>
                            <a:gd name="T8" fmla="*/ 0 w 4908"/>
                            <a:gd name="T9" fmla="*/ 0 h 1168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0 w 10432"/>
                            <a:gd name="connsiteY4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32" h="10000">
                              <a:moveTo>
                                <a:pt x="0" y="0"/>
                              </a:moveTo>
                              <a:lnTo>
                                <a:pt x="0" y="10000"/>
                              </a:lnTo>
                              <a:lnTo>
                                <a:pt x="10000" y="462"/>
                              </a:lnTo>
                              <a:lnTo>
                                <a:pt x="10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12ADDE" id="Freeform 218" o:spid="_x0000_s1026" style="position:absolute;margin-left:50.25pt;margin-top:-27pt;width:619.7pt;height:187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" path="m,l,10000,10000,462,10432,,,xe" fillcolor="#0070c0" stroked="f">
                <v:fill opacity="31354f"/>
                <v:path arrowok="t" o:connecttype="custom" o:connectlocs="0,0;0,2381250;7544277,110014;7870190,0;0,0" o:connectangles="0,0,0,0,0"/>
                <w10:wrap anchorx="page"/>
              </v:shape>
            </w:pict>
          </mc:Fallback>
        </mc:AlternateContent>
      </w:r>
      <w:r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A8189" wp14:editId="37784474">
                <wp:simplePos x="0" y="0"/>
                <wp:positionH relativeFrom="margin">
                  <wp:align>center</wp:align>
                </wp:positionH>
                <wp:positionV relativeFrom="paragraph">
                  <wp:posOffset>-428625</wp:posOffset>
                </wp:positionV>
                <wp:extent cx="4943475" cy="116205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1C11" w:rsidRPr="004A0720" w:rsidRDefault="00B71C11" w:rsidP="00B71C11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4A072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REPUBLIKA E KOSOVËS 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4A072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REPUBLIC OF KOSOVO</w:t>
                            </w:r>
                          </w:p>
                          <w:p w:rsidR="00B71C11" w:rsidRPr="004A0720" w:rsidRDefault="00B71C11" w:rsidP="00B71C11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4A072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KOMUNA E HANIT TË ELEZIT</w:t>
                            </w:r>
                          </w:p>
                          <w:p w:rsidR="00B71C11" w:rsidRPr="004A0720" w:rsidRDefault="00B71C11" w:rsidP="00B71C1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4A07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Cs w:val="24"/>
                                <w:lang w:val="it-IT"/>
                              </w:rPr>
                              <w:t xml:space="preserve">MUNICIPALITY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Cs w:val="24"/>
                                <w:lang w:val="it-IT"/>
                              </w:rPr>
                              <w:t xml:space="preserve">OF </w:t>
                            </w:r>
                            <w:r w:rsidRPr="004A072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Cs w:val="24"/>
                                <w:lang w:val="it-IT"/>
                              </w:rPr>
                              <w:t>HANI I ELEZIT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8EA8189" id="Rectangle 30" o:spid="_x0000_s1026" style="position:absolute;margin-left:0;margin-top:-33.75pt;width:389.25pt;height:91.5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" filled="f" stroked="f" strokeweight="1pt">
                <v:textbox>
                  <w:txbxContent>
                    <w:p w:rsidR="00B71C11" w:rsidRPr="004A0720" w:rsidRDefault="00B71C11" w:rsidP="00B71C11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4A072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  <w:lang w:val="en-GB"/>
                        </w:rPr>
                        <w:t>REPUBLIKA E KOSOVËS /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  <w:lang w:val="en-GB"/>
                        </w:rPr>
                        <w:t xml:space="preserve"> </w:t>
                      </w:r>
                      <w:r w:rsidRPr="004A072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  <w:lang w:val="en-GB"/>
                        </w:rPr>
                        <w:t>REPUBLIC OF KOSOVO</w:t>
                      </w:r>
                    </w:p>
                    <w:p w:rsidR="00B71C11" w:rsidRPr="004A0720" w:rsidRDefault="00B71C11" w:rsidP="00B71C11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4A072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Cs w:val="24"/>
                          <w:lang w:val="en-GB"/>
                        </w:rPr>
                        <w:t>KOMUNA E HANIT TË ELEZIT</w:t>
                      </w:r>
                    </w:p>
                    <w:p w:rsidR="00B71C11" w:rsidRPr="004A0720" w:rsidRDefault="00B71C11" w:rsidP="00B71C11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 w:rsidRPr="004A072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Cs w:val="24"/>
                          <w:lang w:val="it-IT"/>
                        </w:rPr>
                        <w:t xml:space="preserve">MUNICIPALITY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Cs w:val="24"/>
                          <w:lang w:val="it-IT"/>
                        </w:rPr>
                        <w:t xml:space="preserve">OF </w:t>
                      </w:r>
                      <w:r w:rsidRPr="004A072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Cs w:val="24"/>
                          <w:lang w:val="it-IT"/>
                        </w:rPr>
                        <w:t>HANI I ELEZIT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val="sq-AL" w:eastAsia="sq-AL"/>
        </w:rPr>
        <w:drawing>
          <wp:anchor distT="0" distB="0" distL="114300" distR="114300" simplePos="0" relativeHeight="251664384" behindDoc="0" locked="0" layoutInCell="1" allowOverlap="1" wp14:anchorId="1BE6EE42" wp14:editId="054F24D5">
            <wp:simplePos x="0" y="0"/>
            <wp:positionH relativeFrom="column">
              <wp:posOffset>5048250</wp:posOffset>
            </wp:positionH>
            <wp:positionV relativeFrom="paragraph">
              <wp:posOffset>10160</wp:posOffset>
            </wp:positionV>
            <wp:extent cx="1220470" cy="13811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nicipality of Hani i Elezit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q-AL" w:eastAsia="sq-AL"/>
        </w:rPr>
        <w:drawing>
          <wp:anchor distT="0" distB="0" distL="114300" distR="114300" simplePos="0" relativeHeight="251663360" behindDoc="0" locked="0" layoutInCell="1" allowOverlap="1" wp14:anchorId="4844C476" wp14:editId="1131CED8">
            <wp:simplePos x="0" y="0"/>
            <wp:positionH relativeFrom="column">
              <wp:posOffset>-333375</wp:posOffset>
            </wp:positionH>
            <wp:positionV relativeFrom="paragraph">
              <wp:posOffset>31750</wp:posOffset>
            </wp:positionV>
            <wp:extent cx="1220470" cy="13525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nicipality of Hani i Elezit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sq-AL" w:eastAsia="sq-A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ED8DE21" wp14:editId="20CE7188">
                <wp:simplePos x="0" y="0"/>
                <wp:positionH relativeFrom="column">
                  <wp:posOffset>4781550</wp:posOffset>
                </wp:positionH>
                <wp:positionV relativeFrom="paragraph">
                  <wp:posOffset>-333375</wp:posOffset>
                </wp:positionV>
                <wp:extent cx="1758950" cy="2200275"/>
                <wp:effectExtent l="0" t="0" r="0" b="9525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58950" cy="2200275"/>
                          <a:chOff x="411163" y="0"/>
                          <a:chExt cx="1108" cy="1520"/>
                        </a:xfrm>
                      </wpg:grpSpPr>
                      <wps:wsp>
                        <wps:cNvPr id="27" name="Freeform 2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1163" y="48"/>
                            <a:ext cx="1108" cy="1472"/>
                          </a:xfrm>
                          <a:custGeom>
                            <a:avLst/>
                            <a:gdLst>
                              <a:gd name="T0" fmla="*/ 0 w 1108"/>
                              <a:gd name="T1" fmla="*/ 0 h 1472"/>
                              <a:gd name="T2" fmla="*/ 0 w 1108"/>
                              <a:gd name="T3" fmla="*/ 1110 h 1472"/>
                              <a:gd name="T4" fmla="*/ 553 w 1108"/>
                              <a:gd name="T5" fmla="*/ 1472 h 1472"/>
                              <a:gd name="T6" fmla="*/ 1108 w 1108"/>
                              <a:gd name="T7" fmla="*/ 1110 h 1472"/>
                              <a:gd name="T8" fmla="*/ 1108 w 1108"/>
                              <a:gd name="T9" fmla="*/ 0 h 1472"/>
                              <a:gd name="T10" fmla="*/ 0 w 1108"/>
                              <a:gd name="T11" fmla="*/ 0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8" h="1472">
                                <a:moveTo>
                                  <a:pt x="0" y="0"/>
                                </a:moveTo>
                                <a:lnTo>
                                  <a:pt x="0" y="1110"/>
                                </a:lnTo>
                                <a:lnTo>
                                  <a:pt x="553" y="1472"/>
                                </a:lnTo>
                                <a:lnTo>
                                  <a:pt x="1108" y="1110"/>
                                </a:lnTo>
                                <a:lnTo>
                                  <a:pt x="1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2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1163" y="0"/>
                            <a:ext cx="1108" cy="1472"/>
                          </a:xfrm>
                          <a:custGeom>
                            <a:avLst/>
                            <a:gdLst>
                              <a:gd name="T0" fmla="*/ 0 w 1108"/>
                              <a:gd name="T1" fmla="*/ 0 h 1472"/>
                              <a:gd name="T2" fmla="*/ 0 w 1108"/>
                              <a:gd name="T3" fmla="*/ 1109 h 1472"/>
                              <a:gd name="T4" fmla="*/ 553 w 1108"/>
                              <a:gd name="T5" fmla="*/ 1472 h 1472"/>
                              <a:gd name="T6" fmla="*/ 1108 w 1108"/>
                              <a:gd name="T7" fmla="*/ 1109 h 1472"/>
                              <a:gd name="T8" fmla="*/ 1108 w 1108"/>
                              <a:gd name="T9" fmla="*/ 0 h 1472"/>
                              <a:gd name="T10" fmla="*/ 0 w 1108"/>
                              <a:gd name="T11" fmla="*/ 0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8" h="1472">
                                <a:moveTo>
                                  <a:pt x="0" y="0"/>
                                </a:moveTo>
                                <a:lnTo>
                                  <a:pt x="0" y="1109"/>
                                </a:lnTo>
                                <a:lnTo>
                                  <a:pt x="553" y="1472"/>
                                </a:lnTo>
                                <a:lnTo>
                                  <a:pt x="1108" y="1109"/>
                                </a:lnTo>
                                <a:lnTo>
                                  <a:pt x="1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ED4D683" id="Group 26" o:spid="_x0000_s1026" style="position:absolute;margin-left:376.5pt;margin-top:-26.25pt;width:138.5pt;height:173.25pt;z-index:251662336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">
                <o:lock v:ext="edit" aspectratio="t"/>
  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" path="m,l,1110r553,362l1108,1110,1108,,,xe" fillcolor="#bbbdbf [3208]" stroked="f">
                  <v:path arrowok="t" o:connecttype="custom" o:connectlocs="0,0;0,1110;553,1472;1108,1110;1108,0;0,0" o:connectangles="0,0,0,0,0,0"/>
                </v:shape>
  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" path="m,l,1109r553,363l1108,1109,1108,,,xe" fillcolor="#32416e [3215]" stroked="f">
                  <v:path arrowok="t" o:connecttype="custom" o:connectlocs="0,0;0,1109;553,1472;1108,1109;1108,0;0,0" o:connectangles="0,0,0,0,0,0"/>
                </v:shape>
              </v:group>
            </w:pict>
          </mc:Fallback>
        </mc:AlternateContent>
      </w:r>
      <w:r>
        <w:rPr>
          <w:noProof/>
          <w:lang w:val="sq-AL" w:eastAsia="sq-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E62435" wp14:editId="5A07C8C3">
                <wp:simplePos x="0" y="0"/>
                <wp:positionH relativeFrom="column">
                  <wp:posOffset>-590550</wp:posOffset>
                </wp:positionH>
                <wp:positionV relativeFrom="paragraph">
                  <wp:posOffset>-361950</wp:posOffset>
                </wp:positionV>
                <wp:extent cx="1758950" cy="2247900"/>
                <wp:effectExtent l="0" t="0" r="0" b="0"/>
                <wp:wrapNone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58950" cy="2247900"/>
                          <a:chOff x="411163" y="0"/>
                          <a:chExt cx="1108" cy="1520"/>
                        </a:xfrm>
                      </wpg:grpSpPr>
                      <wps:wsp>
                        <wps:cNvPr id="14" name="Freeform 2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1163" y="48"/>
                            <a:ext cx="1108" cy="1472"/>
                          </a:xfrm>
                          <a:custGeom>
                            <a:avLst/>
                            <a:gdLst>
                              <a:gd name="T0" fmla="*/ 0 w 1108"/>
                              <a:gd name="T1" fmla="*/ 0 h 1472"/>
                              <a:gd name="T2" fmla="*/ 0 w 1108"/>
                              <a:gd name="T3" fmla="*/ 1110 h 1472"/>
                              <a:gd name="T4" fmla="*/ 553 w 1108"/>
                              <a:gd name="T5" fmla="*/ 1472 h 1472"/>
                              <a:gd name="T6" fmla="*/ 1108 w 1108"/>
                              <a:gd name="T7" fmla="*/ 1110 h 1472"/>
                              <a:gd name="T8" fmla="*/ 1108 w 1108"/>
                              <a:gd name="T9" fmla="*/ 0 h 1472"/>
                              <a:gd name="T10" fmla="*/ 0 w 1108"/>
                              <a:gd name="T11" fmla="*/ 0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8" h="1472">
                                <a:moveTo>
                                  <a:pt x="0" y="0"/>
                                </a:moveTo>
                                <a:lnTo>
                                  <a:pt x="0" y="1110"/>
                                </a:lnTo>
                                <a:lnTo>
                                  <a:pt x="553" y="1472"/>
                                </a:lnTo>
                                <a:lnTo>
                                  <a:pt x="1108" y="1110"/>
                                </a:lnTo>
                                <a:lnTo>
                                  <a:pt x="1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2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1163" y="0"/>
                            <a:ext cx="1108" cy="1472"/>
                          </a:xfrm>
                          <a:custGeom>
                            <a:avLst/>
                            <a:gdLst>
                              <a:gd name="T0" fmla="*/ 0 w 1108"/>
                              <a:gd name="T1" fmla="*/ 0 h 1472"/>
                              <a:gd name="T2" fmla="*/ 0 w 1108"/>
                              <a:gd name="T3" fmla="*/ 1109 h 1472"/>
                              <a:gd name="T4" fmla="*/ 553 w 1108"/>
                              <a:gd name="T5" fmla="*/ 1472 h 1472"/>
                              <a:gd name="T6" fmla="*/ 1108 w 1108"/>
                              <a:gd name="T7" fmla="*/ 1109 h 1472"/>
                              <a:gd name="T8" fmla="*/ 1108 w 1108"/>
                              <a:gd name="T9" fmla="*/ 0 h 1472"/>
                              <a:gd name="T10" fmla="*/ 0 w 1108"/>
                              <a:gd name="T11" fmla="*/ 0 h 1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08" h="1472">
                                <a:moveTo>
                                  <a:pt x="0" y="0"/>
                                </a:moveTo>
                                <a:lnTo>
                                  <a:pt x="0" y="1109"/>
                                </a:lnTo>
                                <a:lnTo>
                                  <a:pt x="553" y="1472"/>
                                </a:lnTo>
                                <a:lnTo>
                                  <a:pt x="1108" y="1109"/>
                                </a:lnTo>
                                <a:lnTo>
                                  <a:pt x="1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AAB84FE" id="Group 13" o:spid="_x0000_s1026" style="position:absolute;margin-left:-46.5pt;margin-top:-28.5pt;width:138.5pt;height:177pt;z-index:25166131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">
                <o:lock v:ext="edit" aspectratio="t"/>
  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  <v:path arrowok="t" o:connecttype="custom" o:connectlocs="0,0;0,1110;553,1472;1108,1110;1108,0;0,0" o:connectangles="0,0,0,0,0,0"/>
                </v:shape>
  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  <v:path arrowok="t" o:connecttype="custom" o:connectlocs="0,0;0,1109;553,1472;1108,1109;1108,0;0,0" o:connectangles="0,0,0,0,0,0"/>
                </v:shape>
              </v:group>
            </w:pict>
          </mc:Fallback>
        </mc:AlternateContent>
      </w:r>
      <w:r>
        <w:rPr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ADD3ED" wp14:editId="62A82B4C">
                <wp:simplePos x="0" y="0"/>
                <wp:positionH relativeFrom="page">
                  <wp:align>right</wp:align>
                </wp:positionH>
                <wp:positionV relativeFrom="paragraph">
                  <wp:posOffset>-371475</wp:posOffset>
                </wp:positionV>
                <wp:extent cx="7870190" cy="2209800"/>
                <wp:effectExtent l="0" t="0" r="16510" b="19050"/>
                <wp:wrapNone/>
                <wp:docPr id="11" name="Freeform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70190" cy="2209800"/>
                        </a:xfrm>
                        <a:custGeom>
                          <a:avLst/>
                          <a:gdLst>
                            <a:gd name="T0" fmla="*/ 0 w 4908"/>
                            <a:gd name="T1" fmla="*/ 0 h 1168"/>
                            <a:gd name="T2" fmla="*/ 0 w 4908"/>
                            <a:gd name="T3" fmla="*/ 1168 h 1168"/>
                            <a:gd name="T4" fmla="*/ 4908 w 4908"/>
                            <a:gd name="T5" fmla="*/ 54 h 1168"/>
                            <a:gd name="T6" fmla="*/ 4908 w 4908"/>
                            <a:gd name="T7" fmla="*/ 0 h 1168"/>
                            <a:gd name="T8" fmla="*/ 0 w 4908"/>
                            <a:gd name="T9" fmla="*/ 0 h 1168"/>
                            <a:gd name="connsiteX0" fmla="*/ 0 w 10432"/>
                            <a:gd name="connsiteY0" fmla="*/ 0 h 10000"/>
                            <a:gd name="connsiteX1" fmla="*/ 0 w 10432"/>
                            <a:gd name="connsiteY1" fmla="*/ 10000 h 10000"/>
                            <a:gd name="connsiteX2" fmla="*/ 10000 w 10432"/>
                            <a:gd name="connsiteY2" fmla="*/ 462 h 10000"/>
                            <a:gd name="connsiteX3" fmla="*/ 10432 w 10432"/>
                            <a:gd name="connsiteY3" fmla="*/ 0 h 10000"/>
                            <a:gd name="connsiteX4" fmla="*/ 0 w 10432"/>
                            <a:gd name="connsiteY4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32" h="10000">
                              <a:moveTo>
                                <a:pt x="0" y="0"/>
                              </a:moveTo>
                              <a:lnTo>
                                <a:pt x="0" y="10000"/>
                              </a:lnTo>
                              <a:lnTo>
                                <a:pt x="10000" y="462"/>
                              </a:lnTo>
                              <a:lnTo>
                                <a:pt x="10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48000"/>
                          </a:srgb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27DF8F" id="Freeform 218" o:spid="_x0000_s1026" style="position:absolute;margin-left:568.5pt;margin-top:-29.25pt;width:619.7pt;height:17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" path="m,l,10000,10000,462,10432,,,xe" fillcolor="#0070c0" strokecolor="#00b0f0">
                <v:fill opacity="31354f"/>
                <v:path arrowok="t" o:connecttype="custom" o:connectlocs="0,0;0,2209800;7544277,102093;7870190,0;0,0" o:connectangles="0,0,0,0,0"/>
                <w10:wrap anchorx="page"/>
              </v:shape>
            </w:pict>
          </mc:Fallback>
        </mc:AlternateContent>
      </w:r>
    </w:p>
    <w:p w:rsidR="00B71C11" w:rsidRDefault="00B71C11" w:rsidP="00B71C11">
      <w:pPr>
        <w:pStyle w:val="Address"/>
      </w:pPr>
    </w:p>
    <w:p w:rsidR="00B71C11" w:rsidRDefault="00B71C11" w:rsidP="00B71C11">
      <w:pPr>
        <w:pStyle w:val="Address"/>
      </w:pPr>
      <w:r>
        <w:t>.</w:t>
      </w:r>
    </w:p>
    <w:p w:rsidR="00B71C11" w:rsidRDefault="00B71C11" w:rsidP="00B71C11">
      <w:pPr>
        <w:pStyle w:val="Address"/>
      </w:pPr>
    </w:p>
    <w:p w:rsidR="00B71C11" w:rsidRDefault="00B71C11" w:rsidP="00B71C11">
      <w:pPr>
        <w:pStyle w:val="Address"/>
      </w:pPr>
    </w:p>
    <w:p w:rsidR="00B71C11" w:rsidRDefault="00B71C11" w:rsidP="00B71C11">
      <w:pPr>
        <w:pStyle w:val="Address"/>
      </w:pPr>
    </w:p>
    <w:p w:rsidR="00B71C11" w:rsidRPr="0052435F" w:rsidRDefault="00B71C11" w:rsidP="00B71C11">
      <w:pPr>
        <w:jc w:val="center"/>
        <w:rPr>
          <w:rFonts w:ascii="Times New Roman" w:hAnsi="Times New Roman" w:cs="Times New Roman"/>
          <w:b/>
          <w:bCs/>
          <w:sz w:val="48"/>
          <w:szCs w:val="32"/>
        </w:rPr>
      </w:pPr>
      <w:r>
        <w:rPr>
          <w:rFonts w:ascii="Times New Roman" w:hAnsi="Times New Roman" w:cs="Times New Roman"/>
          <w:b/>
          <w:bCs/>
          <w:sz w:val="48"/>
          <w:szCs w:val="32"/>
        </w:rPr>
        <w:t>NJOFTIM</w:t>
      </w:r>
    </w:p>
    <w:p w:rsidR="00B71C11" w:rsidRDefault="00B71C11" w:rsidP="00B71C11">
      <w:pPr>
        <w:pStyle w:val="Address"/>
        <w:jc w:val="both"/>
        <w:rPr>
          <w:rFonts w:ascii="Times New Roman" w:hAnsi="Times New Roman" w:cs="Times New Roman"/>
          <w:sz w:val="24"/>
        </w:rPr>
      </w:pPr>
    </w:p>
    <w:p w:rsidR="00B71C11" w:rsidRDefault="00B71C11" w:rsidP="00B71C11">
      <w:pPr>
        <w:pStyle w:val="Address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Në bazë të ligjit Nr.03/L-040 për Vetëqeverisje Lokale, neni 68, Udhëzimi Administrativ (MAPL) Nr.</w:t>
      </w:r>
      <w:r w:rsidRPr="0017268A">
        <w:rPr>
          <w:rFonts w:ascii="Times New Roman" w:hAnsi="Times New Roman" w:cs="Times New Roman"/>
          <w:sz w:val="24"/>
        </w:rPr>
        <w:t>04/2023 P</w:t>
      </w:r>
      <w:r>
        <w:rPr>
          <w:rFonts w:ascii="Times New Roman" w:hAnsi="Times New Roman" w:cs="Times New Roman"/>
          <w:sz w:val="24"/>
        </w:rPr>
        <w:t xml:space="preserve">ër </w:t>
      </w:r>
      <w:r w:rsidRPr="0017268A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>dministratë të</w:t>
      </w:r>
      <w:r w:rsidRPr="0017268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hapur, Komuna Hani </w:t>
      </w:r>
      <w:r w:rsidR="00FB22B6">
        <w:rPr>
          <w:rFonts w:ascii="Times New Roman" w:hAnsi="Times New Roman" w:cs="Times New Roman"/>
          <w:sz w:val="24"/>
        </w:rPr>
        <w:t xml:space="preserve">i Elezit fton </w:t>
      </w:r>
      <w:r>
        <w:rPr>
          <w:rFonts w:ascii="Times New Roman" w:hAnsi="Times New Roman" w:cs="Times New Roman"/>
          <w:sz w:val="24"/>
        </w:rPr>
        <w:t>qytetarët për:</w:t>
      </w:r>
    </w:p>
    <w:p w:rsidR="00B71C11" w:rsidRDefault="00B71C11" w:rsidP="00B71C11">
      <w:pPr>
        <w:pStyle w:val="Address"/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B71C11" w:rsidRPr="00B54371" w:rsidRDefault="00B71C11" w:rsidP="00B71C11">
      <w:pPr>
        <w:pStyle w:val="Address"/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32"/>
        </w:rPr>
        <w:t>KONSULTIM PUBLIK</w:t>
      </w:r>
    </w:p>
    <w:p w:rsidR="00B71C11" w:rsidRPr="004B7ED6" w:rsidRDefault="00B71C11" w:rsidP="00B71C11">
      <w:pPr>
        <w:pStyle w:val="Address"/>
        <w:jc w:val="center"/>
        <w:rPr>
          <w:rFonts w:ascii="Times New Roman" w:hAnsi="Times New Roman" w:cs="Times New Roman"/>
          <w:sz w:val="24"/>
        </w:rPr>
      </w:pPr>
    </w:p>
    <w:p w:rsidR="00B71C11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B7ED6">
        <w:rPr>
          <w:rFonts w:ascii="Times New Roman" w:hAnsi="Times New Roman" w:cs="Times New Roman"/>
          <w:sz w:val="24"/>
        </w:rPr>
        <w:t>Njoftohen të gjithë qytetarët e Komunës së Hanit të Elezit, grupet e interesit dhe palët e tjera</w:t>
      </w:r>
      <w:r>
        <w:rPr>
          <w:rFonts w:ascii="Times New Roman" w:hAnsi="Times New Roman" w:cs="Times New Roman"/>
          <w:sz w:val="24"/>
        </w:rPr>
        <w:t xml:space="preserve"> që janë të interesuar të japin kontributin e tyre, Komuna Hani i Elezit</w:t>
      </w:r>
      <w:r w:rsidRPr="004B7ED6">
        <w:rPr>
          <w:rFonts w:ascii="Times New Roman" w:hAnsi="Times New Roman" w:cs="Times New Roman"/>
          <w:sz w:val="24"/>
        </w:rPr>
        <w:t xml:space="preserve"> organizon </w:t>
      </w:r>
      <w:r>
        <w:rPr>
          <w:rFonts w:ascii="Times New Roman" w:hAnsi="Times New Roman" w:cs="Times New Roman"/>
          <w:sz w:val="24"/>
        </w:rPr>
        <w:t xml:space="preserve">diskutim publik lidhur me </w:t>
      </w:r>
      <w:r w:rsidR="00FB22B6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regulloren për </w:t>
      </w:r>
      <w:r w:rsidR="00FB22B6">
        <w:rPr>
          <w:rFonts w:ascii="Times New Roman" w:hAnsi="Times New Roman" w:cs="Times New Roman"/>
          <w:sz w:val="24"/>
        </w:rPr>
        <w:t>Menaxhimin e Pasurisë Jofinanciare Komuna Hani i Elezit</w:t>
      </w:r>
      <w:r>
        <w:rPr>
          <w:rFonts w:ascii="Times New Roman" w:hAnsi="Times New Roman" w:cs="Times New Roman"/>
          <w:sz w:val="24"/>
        </w:rPr>
        <w:t xml:space="preserve">, ku përfshihen </w:t>
      </w:r>
      <w:r w:rsidR="00FB22B6">
        <w:rPr>
          <w:rFonts w:ascii="Times New Roman" w:hAnsi="Times New Roman" w:cs="Times New Roman"/>
          <w:sz w:val="24"/>
        </w:rPr>
        <w:t>mënyra e rregullimit të menaxhimit të pasurive brenda komunës</w:t>
      </w:r>
      <w:r>
        <w:rPr>
          <w:rFonts w:ascii="Times New Roman" w:hAnsi="Times New Roman" w:cs="Times New Roman"/>
          <w:sz w:val="24"/>
        </w:rPr>
        <w:t>.</w:t>
      </w:r>
    </w:p>
    <w:p w:rsidR="00B71C11" w:rsidRPr="004B7ED6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B71C11" w:rsidRPr="00102665" w:rsidRDefault="00B71C11" w:rsidP="00B71C11">
      <w:pPr>
        <w:pStyle w:val="Address"/>
        <w:spacing w:line="360" w:lineRule="auto"/>
        <w:jc w:val="center"/>
        <w:rPr>
          <w:rFonts w:ascii="Times New Roman" w:hAnsi="Times New Roman" w:cs="Times New Roman"/>
          <w:b/>
        </w:rPr>
      </w:pPr>
      <w:r w:rsidRPr="00102665">
        <w:rPr>
          <w:rFonts w:ascii="Times New Roman" w:hAnsi="Times New Roman" w:cs="Times New Roman"/>
          <w:b/>
        </w:rPr>
        <w:t xml:space="preserve">Takimi publik do të mbahet me datë </w:t>
      </w:r>
      <w:r w:rsidR="00FB22B6">
        <w:rPr>
          <w:rFonts w:ascii="Times New Roman" w:hAnsi="Times New Roman" w:cs="Times New Roman"/>
          <w:b/>
        </w:rPr>
        <w:t>31</w:t>
      </w:r>
      <w:r>
        <w:rPr>
          <w:rFonts w:ascii="Times New Roman" w:hAnsi="Times New Roman" w:cs="Times New Roman"/>
          <w:b/>
        </w:rPr>
        <w:t>.0</w:t>
      </w:r>
      <w:r w:rsidR="00FB22B6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.202</w:t>
      </w:r>
      <w:r w:rsidR="00FB22B6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, tek Salla e Takimeve në Objektin e Komunës</w:t>
      </w:r>
      <w:r w:rsidRPr="00102665">
        <w:rPr>
          <w:rFonts w:ascii="Times New Roman" w:hAnsi="Times New Roman" w:cs="Times New Roman"/>
          <w:b/>
        </w:rPr>
        <w:t>, duke filluar nga ora 1</w:t>
      </w:r>
      <w:r w:rsidR="00FB22B6">
        <w:rPr>
          <w:rFonts w:ascii="Times New Roman" w:hAnsi="Times New Roman" w:cs="Times New Roman"/>
          <w:b/>
        </w:rPr>
        <w:t>0</w:t>
      </w:r>
      <w:r w:rsidRPr="00102665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00</w:t>
      </w:r>
      <w:r w:rsidRPr="00102665">
        <w:rPr>
          <w:rFonts w:ascii="Times New Roman" w:hAnsi="Times New Roman" w:cs="Times New Roman"/>
          <w:b/>
        </w:rPr>
        <w:t>.</w:t>
      </w:r>
    </w:p>
    <w:p w:rsidR="00B71C11" w:rsidRPr="004B7ED6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B71C11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Draft-</w:t>
      </w:r>
      <w:r w:rsidR="00FB22B6" w:rsidRPr="00FB22B6">
        <w:rPr>
          <w:rFonts w:ascii="Times New Roman" w:hAnsi="Times New Roman" w:cs="Times New Roman"/>
          <w:sz w:val="24"/>
        </w:rPr>
        <w:t xml:space="preserve"> </w:t>
      </w:r>
      <w:r w:rsidR="00FB22B6">
        <w:rPr>
          <w:rFonts w:ascii="Times New Roman" w:hAnsi="Times New Roman" w:cs="Times New Roman"/>
          <w:sz w:val="24"/>
        </w:rPr>
        <w:t xml:space="preserve">Rregulloren për Menaxhimin e Pasurisë Jofinanciare Komuna Hani i Elezit </w:t>
      </w:r>
      <w:r>
        <w:rPr>
          <w:rFonts w:ascii="Times New Roman" w:hAnsi="Times New Roman" w:cs="Times New Roman"/>
          <w:sz w:val="24"/>
        </w:rPr>
        <w:t>mund ta gjeni edhe në</w:t>
      </w:r>
      <w:r w:rsidRPr="00B71C1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në faqen zyrtare të Komunës së Hanit të Elezit. </w:t>
      </w:r>
    </w:p>
    <w:p w:rsidR="00B71C11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B7ED6">
        <w:rPr>
          <w:rFonts w:ascii="Times New Roman" w:hAnsi="Times New Roman" w:cs="Times New Roman"/>
          <w:sz w:val="24"/>
        </w:rPr>
        <w:t>Të drejtë pjesëmarrje kanë të gjithë qytetarët e Komunës së Hanit të Elezit.</w:t>
      </w:r>
    </w:p>
    <w:p w:rsidR="00B71C11" w:rsidRPr="004B7ED6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B71C11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B7ED6">
        <w:rPr>
          <w:rFonts w:ascii="Times New Roman" w:hAnsi="Times New Roman" w:cs="Times New Roman"/>
          <w:sz w:val="24"/>
        </w:rPr>
        <w:t>Ndërsa komentet</w:t>
      </w:r>
      <w:r>
        <w:rPr>
          <w:rFonts w:ascii="Times New Roman" w:hAnsi="Times New Roman" w:cs="Times New Roman"/>
          <w:sz w:val="24"/>
        </w:rPr>
        <w:t>, vërejtjet</w:t>
      </w:r>
      <w:r w:rsidRPr="004B7ED6">
        <w:rPr>
          <w:rFonts w:ascii="Times New Roman" w:hAnsi="Times New Roman" w:cs="Times New Roman"/>
          <w:sz w:val="24"/>
        </w:rPr>
        <w:t xml:space="preserve"> dhe sugjerimet e tjera, m</w:t>
      </w:r>
      <w:r>
        <w:rPr>
          <w:rFonts w:ascii="Times New Roman" w:hAnsi="Times New Roman" w:cs="Times New Roman"/>
          <w:sz w:val="24"/>
        </w:rPr>
        <w:t>und t'i përcillni edhe përmes email adresës:</w:t>
      </w:r>
    </w:p>
    <w:p w:rsidR="00B71C11" w:rsidRDefault="000D7E84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  <w:hyperlink r:id="rId12" w:history="1">
        <w:r w:rsidR="00B71C11" w:rsidRPr="005F27AC">
          <w:rPr>
            <w:rStyle w:val="Hyperlink"/>
            <w:rFonts w:ascii="Times New Roman" w:hAnsi="Times New Roman" w:cs="Times New Roman"/>
            <w:sz w:val="24"/>
          </w:rPr>
          <w:t>natyra.kalisi@rks-gov.net</w:t>
        </w:r>
      </w:hyperlink>
      <w:r w:rsidR="00FB22B6">
        <w:rPr>
          <w:rFonts w:ascii="Times New Roman" w:hAnsi="Times New Roman" w:cs="Times New Roman"/>
          <w:sz w:val="24"/>
        </w:rPr>
        <w:t xml:space="preserve"> apo </w:t>
      </w:r>
      <w:hyperlink r:id="rId13" w:history="1">
        <w:r w:rsidR="00FB22B6" w:rsidRPr="00ED2990">
          <w:rPr>
            <w:rStyle w:val="Hyperlink"/>
            <w:rFonts w:ascii="Times New Roman" w:hAnsi="Times New Roman" w:cs="Times New Roman"/>
            <w:sz w:val="24"/>
          </w:rPr>
          <w:t>lindita.ballazhi@rks-gov.net</w:t>
        </w:r>
      </w:hyperlink>
      <w:r w:rsidR="00FB22B6">
        <w:rPr>
          <w:rFonts w:ascii="Times New Roman" w:hAnsi="Times New Roman" w:cs="Times New Roman"/>
          <w:sz w:val="24"/>
        </w:rPr>
        <w:t xml:space="preserve"> </w:t>
      </w:r>
    </w:p>
    <w:p w:rsidR="00FB22B6" w:rsidRDefault="00FB22B6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</w:p>
    <w:sectPr w:rsidR="00FB22B6" w:rsidSect="004A0720">
      <w:pgSz w:w="12240" w:h="15840" w:code="1"/>
      <w:pgMar w:top="1440" w:right="1080" w:bottom="1440" w:left="108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E84" w:rsidRDefault="000D7E84" w:rsidP="001C66AD">
      <w:pPr>
        <w:spacing w:after="0" w:line="240" w:lineRule="auto"/>
      </w:pPr>
      <w:r>
        <w:separator/>
      </w:r>
    </w:p>
  </w:endnote>
  <w:endnote w:type="continuationSeparator" w:id="0">
    <w:p w:rsidR="000D7E84" w:rsidRDefault="000D7E84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5599D3-7D1F-4EDC-BCE2-9BA30B397907}"/>
    <w:embedBold r:id="rId2" w:fontKey="{0B5BC249-0C58-4F7E-A587-469D909944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8155838-41D5-4F85-8D20-098BE47F345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8E70F17A-2805-4043-9185-80333AFC2D52}"/>
    <w:embedBold r:id="rId5" w:fontKey="{7F19E395-4647-4D3B-86B1-97951DD2084D}"/>
    <w:embedItalic r:id="rId6" w:fontKey="{F6425232-9C8B-4246-B076-0A42F5E3996E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91313B52-27E8-48A0-A68C-579BC76444C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CA78969-E7F1-4B8C-9F8F-B63471C6B11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E84" w:rsidRDefault="000D7E84" w:rsidP="001C66AD">
      <w:pPr>
        <w:spacing w:after="0" w:line="240" w:lineRule="auto"/>
      </w:pPr>
      <w:r>
        <w:separator/>
      </w:r>
    </w:p>
  </w:footnote>
  <w:footnote w:type="continuationSeparator" w:id="0">
    <w:p w:rsidR="000D7E84" w:rsidRDefault="000D7E84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EFB6E90"/>
    <w:multiLevelType w:val="hybridMultilevel"/>
    <w:tmpl w:val="D9869818"/>
    <w:lvl w:ilvl="0" w:tplc="6D3AAE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9175451"/>
    <w:multiLevelType w:val="hybridMultilevel"/>
    <w:tmpl w:val="54F26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6"/>
  </w:num>
  <w:num w:numId="23">
    <w:abstractNumId w:val="0"/>
  </w:num>
  <w:num w:numId="24">
    <w:abstractNumId w:val="18"/>
  </w:num>
  <w:num w:numId="25">
    <w:abstractNumId w:val="18"/>
  </w:num>
  <w:num w:numId="26">
    <w:abstractNumId w:val="18"/>
  </w:num>
  <w:num w:numId="27">
    <w:abstractNumId w:val="18"/>
  </w:num>
  <w:num w:numId="28">
    <w:abstractNumId w:val="17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720"/>
    <w:rsid w:val="00011B8E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D7E84"/>
    <w:rsid w:val="000E0945"/>
    <w:rsid w:val="000E4C0E"/>
    <w:rsid w:val="00102665"/>
    <w:rsid w:val="00111EAB"/>
    <w:rsid w:val="001632C0"/>
    <w:rsid w:val="0017268A"/>
    <w:rsid w:val="001727CA"/>
    <w:rsid w:val="001954EB"/>
    <w:rsid w:val="001B0B3A"/>
    <w:rsid w:val="001C171C"/>
    <w:rsid w:val="001C66AD"/>
    <w:rsid w:val="001E7FCD"/>
    <w:rsid w:val="001F75D8"/>
    <w:rsid w:val="00230D29"/>
    <w:rsid w:val="00237F8E"/>
    <w:rsid w:val="002532D0"/>
    <w:rsid w:val="002832DC"/>
    <w:rsid w:val="00286431"/>
    <w:rsid w:val="002963B8"/>
    <w:rsid w:val="002A4125"/>
    <w:rsid w:val="002C1E54"/>
    <w:rsid w:val="002C56E6"/>
    <w:rsid w:val="00340031"/>
    <w:rsid w:val="00361E11"/>
    <w:rsid w:val="0038636F"/>
    <w:rsid w:val="0039369B"/>
    <w:rsid w:val="0040090B"/>
    <w:rsid w:val="00410E09"/>
    <w:rsid w:val="00431C5A"/>
    <w:rsid w:val="00433D57"/>
    <w:rsid w:val="00434E15"/>
    <w:rsid w:val="00453C1A"/>
    <w:rsid w:val="00457192"/>
    <w:rsid w:val="0046302A"/>
    <w:rsid w:val="004647C0"/>
    <w:rsid w:val="00487D2D"/>
    <w:rsid w:val="004A0720"/>
    <w:rsid w:val="004B7ED6"/>
    <w:rsid w:val="004D5D62"/>
    <w:rsid w:val="00504AA9"/>
    <w:rsid w:val="0051084C"/>
    <w:rsid w:val="005112D0"/>
    <w:rsid w:val="0052435F"/>
    <w:rsid w:val="005253FE"/>
    <w:rsid w:val="00533D86"/>
    <w:rsid w:val="00551763"/>
    <w:rsid w:val="00555681"/>
    <w:rsid w:val="00576954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47B53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9383E"/>
    <w:rsid w:val="007A7A29"/>
    <w:rsid w:val="007B0A85"/>
    <w:rsid w:val="007B2624"/>
    <w:rsid w:val="007B2E52"/>
    <w:rsid w:val="007C6A52"/>
    <w:rsid w:val="007D0B42"/>
    <w:rsid w:val="008119CC"/>
    <w:rsid w:val="008146D7"/>
    <w:rsid w:val="00816D5C"/>
    <w:rsid w:val="0082043E"/>
    <w:rsid w:val="00845F97"/>
    <w:rsid w:val="00897331"/>
    <w:rsid w:val="008C3135"/>
    <w:rsid w:val="008E203A"/>
    <w:rsid w:val="008E2789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4283"/>
    <w:rsid w:val="00A56811"/>
    <w:rsid w:val="00A62630"/>
    <w:rsid w:val="00A73847"/>
    <w:rsid w:val="00A850FD"/>
    <w:rsid w:val="00A90467"/>
    <w:rsid w:val="00AB2E40"/>
    <w:rsid w:val="00AC614B"/>
    <w:rsid w:val="00AD76C9"/>
    <w:rsid w:val="00AE0CD0"/>
    <w:rsid w:val="00AE21DC"/>
    <w:rsid w:val="00AE3D88"/>
    <w:rsid w:val="00AF0F0E"/>
    <w:rsid w:val="00AF1B6B"/>
    <w:rsid w:val="00AF7591"/>
    <w:rsid w:val="00B226DD"/>
    <w:rsid w:val="00B27589"/>
    <w:rsid w:val="00B46AC8"/>
    <w:rsid w:val="00B54371"/>
    <w:rsid w:val="00B71C11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771B8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36F3"/>
    <w:rsid w:val="00DE6AE4"/>
    <w:rsid w:val="00DF5F06"/>
    <w:rsid w:val="00E046B6"/>
    <w:rsid w:val="00E61C09"/>
    <w:rsid w:val="00E66C3D"/>
    <w:rsid w:val="00E93BE9"/>
    <w:rsid w:val="00EB263C"/>
    <w:rsid w:val="00EB3B58"/>
    <w:rsid w:val="00EC7359"/>
    <w:rsid w:val="00ED3371"/>
    <w:rsid w:val="00EE3054"/>
    <w:rsid w:val="00EF751C"/>
    <w:rsid w:val="00F00606"/>
    <w:rsid w:val="00F01256"/>
    <w:rsid w:val="00F470AA"/>
    <w:rsid w:val="00F8484E"/>
    <w:rsid w:val="00FA01D3"/>
    <w:rsid w:val="00FA62AE"/>
    <w:rsid w:val="00FB22B6"/>
    <w:rsid w:val="00FB436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ListParagraph">
    <w:name w:val="List Paragraph"/>
    <w:basedOn w:val="Normal"/>
    <w:uiPriority w:val="99"/>
    <w:qFormat/>
    <w:rsid w:val="00AB2E40"/>
    <w:pPr>
      <w:spacing w:after="0" w:line="240" w:lineRule="auto"/>
      <w:ind w:left="720" w:right="0"/>
      <w:contextualSpacing/>
    </w:pPr>
    <w:rPr>
      <w:rFonts w:ascii="Times New Roman" w:eastAsia="MS Mincho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665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3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6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1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1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indita.ballazhi@rks-gov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atyra.kalisi@rks-gov.ne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\AppData\Roaming\Microsoft\Templates\Arrow%20letterhead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2025-01-15T13:18:00Z</dcterms:created>
  <dcterms:modified xsi:type="dcterms:W3CDTF">2025-01-15T13:18:00Z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